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6BA90F1A" w14:textId="77777777" w:rsidTr="004C6B49">
        <w:tc>
          <w:tcPr>
            <w:tcW w:w="729" w:type="pct"/>
            <w:vAlign w:val="bottom"/>
          </w:tcPr>
          <w:p w14:paraId="0BE215E7" w14:textId="77777777" w:rsidR="002A4ED5" w:rsidRPr="002A4ED5" w:rsidRDefault="004C6B49" w:rsidP="004C6B49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B6EFB3B" w14:textId="77777777" w:rsidR="002A4ED5" w:rsidRPr="002A4ED5" w:rsidRDefault="002A4ED5" w:rsidP="004C6B49"/>
        </w:tc>
      </w:tr>
      <w:tr w:rsidR="002A4ED5" w:rsidRPr="002A4ED5" w14:paraId="0EB4FB92" w14:textId="77777777" w:rsidTr="004C6B49">
        <w:sdt>
          <w:sdtPr>
            <w:id w:val="1692185716"/>
            <w:placeholder>
              <w:docPart w:val="37B7CDA78468BF4899B340B375EA22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FB53E46" w14:textId="77777777" w:rsidR="002A4ED5" w:rsidRPr="002A4ED5" w:rsidRDefault="002A4ED5" w:rsidP="004C6B49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22D792" w14:textId="77777777" w:rsidR="002A4ED5" w:rsidRPr="002A4ED5" w:rsidRDefault="002A4ED5" w:rsidP="004C6B49"/>
        </w:tc>
      </w:tr>
      <w:tr w:rsidR="002A4ED5" w:rsidRPr="002A4ED5" w14:paraId="12BE9AC5" w14:textId="77777777" w:rsidTr="004C6B49">
        <w:sdt>
          <w:sdtPr>
            <w:id w:val="639315362"/>
            <w:placeholder>
              <w:docPart w:val="05A760CC5EB2244E845DFA72F14D49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023C982" w14:textId="77777777" w:rsidR="002A4ED5" w:rsidRPr="002A4ED5" w:rsidRDefault="002A4ED5" w:rsidP="004C6B49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7F66648" w14:textId="77777777" w:rsidR="002A4ED5" w:rsidRPr="002A4ED5" w:rsidRDefault="002A4ED5" w:rsidP="004C6B49"/>
        </w:tc>
      </w:tr>
      <w:tr w:rsidR="002A4ED5" w:rsidRPr="002A4ED5" w14:paraId="59B9CEB9" w14:textId="77777777" w:rsidTr="004C6B49">
        <w:sdt>
          <w:sdtPr>
            <w:id w:val="1062217057"/>
            <w:placeholder>
              <w:docPart w:val="5B06A8498E00454796BD7B42E398E4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5443D67" w14:textId="77777777" w:rsidR="002A4ED5" w:rsidRPr="002A4ED5" w:rsidRDefault="002A4ED5" w:rsidP="004C6B49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F456FC" w14:textId="77777777" w:rsidR="002A4ED5" w:rsidRPr="002A4ED5" w:rsidRDefault="002A4ED5" w:rsidP="004C6B49"/>
        </w:tc>
      </w:tr>
    </w:tbl>
    <w:p w14:paraId="250636FC" w14:textId="77777777" w:rsidR="007C654A" w:rsidRDefault="007C654A" w:rsidP="00F62219">
      <w:pPr>
        <w:rPr>
          <w:sz w:val="22"/>
          <w:szCs w:val="22"/>
        </w:rPr>
      </w:pPr>
    </w:p>
    <w:p w14:paraId="511AFD15" w14:textId="1271C61B" w:rsidR="00F62219" w:rsidRPr="00F62219" w:rsidRDefault="00260433" w:rsidP="00F62219">
      <w:pPr>
        <w:rPr>
          <w:sz w:val="22"/>
          <w:szCs w:val="22"/>
        </w:rPr>
      </w:pPr>
      <w:r w:rsidRPr="00F62219">
        <w:rPr>
          <w:sz w:val="22"/>
          <w:szCs w:val="22"/>
        </w:rPr>
        <w:t>Face coverings may help to prevent the spread of the virus</w:t>
      </w:r>
      <w:r w:rsidR="00F62219">
        <w:rPr>
          <w:sz w:val="22"/>
          <w:szCs w:val="22"/>
        </w:rPr>
        <w:t xml:space="preserve"> and</w:t>
      </w:r>
      <w:r w:rsidRPr="00F62219">
        <w:rPr>
          <w:sz w:val="22"/>
          <w:szCs w:val="22"/>
        </w:rPr>
        <w:t xml:space="preserve"> may become a requirement</w:t>
      </w:r>
      <w:r w:rsidR="00F62219" w:rsidRPr="00F62219">
        <w:rPr>
          <w:sz w:val="22"/>
          <w:szCs w:val="22"/>
        </w:rPr>
        <w:t xml:space="preserve"> to wear them in public places. CRAB </w:t>
      </w:r>
      <w:r w:rsidR="002B0F73">
        <w:rPr>
          <w:sz w:val="22"/>
          <w:szCs w:val="22"/>
        </w:rPr>
        <w:t>Whitwell</w:t>
      </w:r>
      <w:r w:rsidR="00F62219" w:rsidRPr="00F62219">
        <w:rPr>
          <w:sz w:val="22"/>
          <w:szCs w:val="22"/>
        </w:rPr>
        <w:t xml:space="preserve"> volunteers </w:t>
      </w:r>
      <w:r w:rsidR="0005206C">
        <w:rPr>
          <w:sz w:val="22"/>
          <w:szCs w:val="22"/>
        </w:rPr>
        <w:t>are making</w:t>
      </w:r>
      <w:r w:rsidR="00593C26">
        <w:rPr>
          <w:sz w:val="22"/>
          <w:szCs w:val="22"/>
        </w:rPr>
        <w:t xml:space="preserve"> </w:t>
      </w:r>
      <w:r w:rsidR="00F62219" w:rsidRPr="004B7C98">
        <w:rPr>
          <w:b/>
          <w:bCs/>
          <w:sz w:val="22"/>
          <w:szCs w:val="22"/>
        </w:rPr>
        <w:t xml:space="preserve">a free face covering for everyone in our </w:t>
      </w:r>
      <w:r w:rsidR="00A85B7B">
        <w:rPr>
          <w:b/>
          <w:bCs/>
          <w:sz w:val="22"/>
          <w:szCs w:val="22"/>
        </w:rPr>
        <w:t xml:space="preserve">local </w:t>
      </w:r>
      <w:r w:rsidR="00F62219" w:rsidRPr="004B7C98">
        <w:rPr>
          <w:b/>
          <w:bCs/>
          <w:sz w:val="22"/>
          <w:szCs w:val="22"/>
        </w:rPr>
        <w:t>community</w:t>
      </w:r>
      <w:r w:rsidR="008F6066">
        <w:rPr>
          <w:b/>
          <w:bCs/>
          <w:sz w:val="22"/>
          <w:szCs w:val="22"/>
        </w:rPr>
        <w:t xml:space="preserve"> (</w:t>
      </w:r>
      <w:r w:rsidR="002B0F73">
        <w:rPr>
          <w:b/>
          <w:bCs/>
          <w:sz w:val="22"/>
          <w:szCs w:val="22"/>
        </w:rPr>
        <w:t xml:space="preserve">Whitwell, </w:t>
      </w:r>
      <w:proofErr w:type="spellStart"/>
      <w:r w:rsidR="002B0F73">
        <w:rPr>
          <w:b/>
          <w:bCs/>
          <w:sz w:val="22"/>
          <w:szCs w:val="22"/>
        </w:rPr>
        <w:t>Nettlecombe</w:t>
      </w:r>
      <w:proofErr w:type="spellEnd"/>
      <w:r w:rsidR="002B0F73">
        <w:rPr>
          <w:b/>
          <w:bCs/>
          <w:sz w:val="22"/>
          <w:szCs w:val="22"/>
        </w:rPr>
        <w:t xml:space="preserve">, </w:t>
      </w:r>
      <w:proofErr w:type="spellStart"/>
      <w:r w:rsidR="002B0F73">
        <w:rPr>
          <w:b/>
          <w:bCs/>
          <w:sz w:val="22"/>
          <w:szCs w:val="22"/>
        </w:rPr>
        <w:t>Southford</w:t>
      </w:r>
      <w:proofErr w:type="spellEnd"/>
      <w:r w:rsidR="002B0F73">
        <w:rPr>
          <w:b/>
          <w:bCs/>
          <w:sz w:val="22"/>
          <w:szCs w:val="22"/>
        </w:rPr>
        <w:t xml:space="preserve"> Lane</w:t>
      </w:r>
      <w:r w:rsidR="008F6066">
        <w:rPr>
          <w:b/>
          <w:bCs/>
          <w:sz w:val="22"/>
          <w:szCs w:val="22"/>
        </w:rPr>
        <w:t>)</w:t>
      </w:r>
      <w:r w:rsidR="00593C26">
        <w:rPr>
          <w:sz w:val="22"/>
          <w:szCs w:val="22"/>
        </w:rPr>
        <w:t>. If you would like face covering</w:t>
      </w:r>
      <w:r w:rsidR="00D83D61">
        <w:rPr>
          <w:sz w:val="22"/>
          <w:szCs w:val="22"/>
        </w:rPr>
        <w:t>/</w:t>
      </w:r>
      <w:r w:rsidR="00593C26">
        <w:rPr>
          <w:sz w:val="22"/>
          <w:szCs w:val="22"/>
        </w:rPr>
        <w:t>s, p</w:t>
      </w:r>
      <w:r w:rsidR="00F62219" w:rsidRPr="00F62219">
        <w:rPr>
          <w:sz w:val="22"/>
          <w:szCs w:val="22"/>
        </w:rPr>
        <w:t>lease fill in your contact details</w:t>
      </w:r>
      <w:r w:rsidR="00F62219">
        <w:rPr>
          <w:sz w:val="22"/>
          <w:szCs w:val="22"/>
        </w:rPr>
        <w:t>, t</w:t>
      </w:r>
      <w:r w:rsidR="00F62219" w:rsidRPr="00F62219">
        <w:rPr>
          <w:sz w:val="22"/>
          <w:szCs w:val="22"/>
        </w:rPr>
        <w:t>hen select the type and amount of face coverings that your household requires.</w:t>
      </w:r>
    </w:p>
    <w:p w14:paraId="136BEA45" w14:textId="77777777" w:rsidR="00F62219" w:rsidRPr="00F62219" w:rsidRDefault="00F62219" w:rsidP="00562601">
      <w:pPr>
        <w:pStyle w:val="NoSpacing"/>
        <w:rPr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2680" w:type="pct"/>
        <w:tblLayout w:type="fixed"/>
        <w:tblLook w:val="04A0" w:firstRow="1" w:lastRow="0" w:firstColumn="1" w:lastColumn="0" w:noHBand="0" w:noVBand="1"/>
      </w:tblPr>
      <w:tblGrid>
        <w:gridCol w:w="3106"/>
        <w:gridCol w:w="3837"/>
      </w:tblGrid>
      <w:tr w:rsidR="004C6B49" w:rsidRPr="002A4ED5" w14:paraId="0EF60AD0" w14:textId="77777777" w:rsidTr="007C654A">
        <w:trPr>
          <w:trHeight w:val="331"/>
        </w:trPr>
        <w:sdt>
          <w:sdtPr>
            <w:id w:val="1101532736"/>
            <w:placeholder>
              <w:docPart w:val="53D6A8FAA2CCAC4486BEBD3BAD2876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3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2E07122A" w14:textId="77777777" w:rsidR="004C6B49" w:rsidRPr="002A648D" w:rsidRDefault="004C6B49" w:rsidP="000B7AEE">
                <w:pPr>
                  <w:pStyle w:val="TableHeaders"/>
                </w:pPr>
                <w:r w:rsidRPr="007C654A">
                  <w:rPr>
                    <w:color w:val="FFFFFF" w:themeColor="background1"/>
                  </w:rPr>
                  <w:t>Item</w:t>
                </w:r>
              </w:p>
            </w:tc>
          </w:sdtContent>
        </w:sdt>
        <w:sdt>
          <w:sdtPr>
            <w:id w:val="1236660449"/>
            <w:placeholder>
              <w:docPart w:val="46196EC86E00C64B81E766419575B9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60509878" w14:textId="77777777" w:rsidR="004C6B49" w:rsidRPr="002A4ED5" w:rsidRDefault="004C6B49" w:rsidP="000B7AEE">
                <w:pPr>
                  <w:pStyle w:val="TableHeaders"/>
                </w:pPr>
                <w:r w:rsidRPr="007C654A">
                  <w:rPr>
                    <w:color w:val="FFFFFF" w:themeColor="background1"/>
                  </w:rPr>
                  <w:t>Amount</w:t>
                </w:r>
              </w:p>
            </w:tc>
          </w:sdtContent>
        </w:sdt>
      </w:tr>
      <w:tr w:rsidR="004C6B49" w:rsidRPr="002A4ED5" w14:paraId="2E883FAC" w14:textId="77777777" w:rsidTr="007C654A">
        <w:trPr>
          <w:trHeight w:val="331"/>
        </w:trPr>
        <w:tc>
          <w:tcPr>
            <w:tcW w:w="223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10099187" w14:textId="77777777" w:rsidR="004C6B49" w:rsidRPr="002A4ED5" w:rsidRDefault="004C6B49" w:rsidP="000B7AEE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76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5A2091DA" w14:textId="77777777" w:rsidR="004C6B49" w:rsidRPr="002A4ED5" w:rsidRDefault="004C6B49" w:rsidP="000B7AEE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C6B49" w:rsidRPr="002A4ED5" w14:paraId="279942AE" w14:textId="77777777" w:rsidTr="007C654A">
        <w:trPr>
          <w:trHeight w:val="403"/>
        </w:trPr>
        <w:tc>
          <w:tcPr>
            <w:tcW w:w="22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FF7D68" w14:textId="77777777" w:rsidR="004C6B49" w:rsidRPr="007C654A" w:rsidRDefault="004C6B49" w:rsidP="007C654A">
            <w:pPr>
              <w:spacing w:before="0" w:line="240" w:lineRule="auto"/>
              <w:rPr>
                <w:sz w:val="20"/>
                <w:szCs w:val="20"/>
              </w:rPr>
            </w:pPr>
            <w:r w:rsidRPr="007C654A">
              <w:rPr>
                <w:sz w:val="20"/>
                <w:szCs w:val="20"/>
              </w:rPr>
              <w:t>Face covering adult male</w:t>
            </w:r>
          </w:p>
        </w:tc>
        <w:tc>
          <w:tcPr>
            <w:tcW w:w="276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5713A7" w14:textId="77777777" w:rsidR="004C6B49" w:rsidRDefault="004C6B49" w:rsidP="007C654A">
            <w:pPr>
              <w:spacing w:before="0" w:line="240" w:lineRule="auto"/>
              <w:rPr>
                <w:sz w:val="20"/>
                <w:szCs w:val="20"/>
              </w:rPr>
            </w:pPr>
          </w:p>
          <w:p w14:paraId="537AC30A" w14:textId="6975E174" w:rsidR="00593C26" w:rsidRPr="007C654A" w:rsidRDefault="00593C26" w:rsidP="007C654A">
            <w:pPr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C6B49" w:rsidRPr="002A4ED5" w14:paraId="0B34D73D" w14:textId="77777777" w:rsidTr="007C654A">
        <w:trPr>
          <w:trHeight w:val="403"/>
        </w:trPr>
        <w:tc>
          <w:tcPr>
            <w:tcW w:w="22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9FE434" w14:textId="77777777" w:rsidR="004C6B49" w:rsidRPr="007C654A" w:rsidRDefault="004C6B49" w:rsidP="007C654A">
            <w:pPr>
              <w:spacing w:before="0" w:line="240" w:lineRule="auto"/>
              <w:rPr>
                <w:sz w:val="20"/>
                <w:szCs w:val="20"/>
              </w:rPr>
            </w:pPr>
            <w:r w:rsidRPr="007C654A">
              <w:rPr>
                <w:sz w:val="20"/>
                <w:szCs w:val="20"/>
              </w:rPr>
              <w:t>Face covering adult female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1F9A07" w14:textId="77777777" w:rsidR="004C6B49" w:rsidRDefault="004C6B49" w:rsidP="007C654A">
            <w:pPr>
              <w:spacing w:before="0" w:line="240" w:lineRule="auto"/>
              <w:rPr>
                <w:sz w:val="20"/>
                <w:szCs w:val="20"/>
              </w:rPr>
            </w:pPr>
          </w:p>
          <w:p w14:paraId="3A02744F" w14:textId="2999D8D1" w:rsidR="00593C26" w:rsidRPr="007C654A" w:rsidRDefault="00593C26" w:rsidP="007C654A">
            <w:pPr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C6B49" w:rsidRPr="002A4ED5" w14:paraId="70BA7998" w14:textId="77777777" w:rsidTr="007C654A">
        <w:trPr>
          <w:trHeight w:val="403"/>
        </w:trPr>
        <w:tc>
          <w:tcPr>
            <w:tcW w:w="22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31FF27" w14:textId="77777777" w:rsidR="004C6B49" w:rsidRPr="007C654A" w:rsidRDefault="004C6B49" w:rsidP="007C654A">
            <w:pPr>
              <w:spacing w:before="0" w:line="240" w:lineRule="auto"/>
              <w:rPr>
                <w:sz w:val="20"/>
                <w:szCs w:val="20"/>
              </w:rPr>
            </w:pPr>
            <w:r w:rsidRPr="007C654A">
              <w:rPr>
                <w:sz w:val="20"/>
                <w:szCs w:val="20"/>
              </w:rPr>
              <w:t>Face covering child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0E0FFA" w14:textId="77777777" w:rsidR="004C6B49" w:rsidRDefault="004C6B49" w:rsidP="007C654A">
            <w:pPr>
              <w:spacing w:before="0" w:line="240" w:lineRule="auto"/>
              <w:rPr>
                <w:sz w:val="20"/>
                <w:szCs w:val="20"/>
              </w:rPr>
            </w:pPr>
          </w:p>
          <w:p w14:paraId="6A163349" w14:textId="6D64B8AF" w:rsidR="00593C26" w:rsidRPr="007C654A" w:rsidRDefault="00593C26" w:rsidP="007C654A">
            <w:pPr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C6B49" w:rsidRPr="002A4ED5" w14:paraId="6E56EDD9" w14:textId="77777777" w:rsidTr="007C654A">
        <w:trPr>
          <w:trHeight w:val="438"/>
        </w:trPr>
        <w:tc>
          <w:tcPr>
            <w:tcW w:w="22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D7A2A5" w14:textId="32B36CDC" w:rsidR="004C6B49" w:rsidRPr="007C654A" w:rsidRDefault="00593C26" w:rsidP="007C654A">
            <w:pPr>
              <w:spacing w:before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would like</w:t>
            </w:r>
            <w:r w:rsidR="004C6B49" w:rsidRPr="007C654A">
              <w:rPr>
                <w:sz w:val="20"/>
                <w:szCs w:val="20"/>
              </w:rPr>
              <w:t xml:space="preserve"> face covering patterns</w:t>
            </w:r>
            <w:r>
              <w:rPr>
                <w:sz w:val="20"/>
                <w:szCs w:val="20"/>
              </w:rPr>
              <w:t xml:space="preserve"> to make my own.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4BCF27" w14:textId="5F3E6633" w:rsidR="00A164A8" w:rsidRPr="007C654A" w:rsidRDefault="000B7AEE" w:rsidP="007C654A">
            <w:pPr>
              <w:spacing w:before="0" w:line="240" w:lineRule="auto"/>
              <w:rPr>
                <w:sz w:val="20"/>
                <w:szCs w:val="20"/>
              </w:rPr>
            </w:pPr>
            <w:r w:rsidRPr="007C654A">
              <w:rPr>
                <w:sz w:val="20"/>
                <w:szCs w:val="20"/>
              </w:rPr>
              <w:t>ADULT MALE/ADULT FEMALE</w:t>
            </w:r>
            <w:r w:rsidR="00A266A8" w:rsidRPr="007C654A">
              <w:rPr>
                <w:sz w:val="20"/>
                <w:szCs w:val="20"/>
              </w:rPr>
              <w:t>/CHILD*</w:t>
            </w:r>
          </w:p>
        </w:tc>
      </w:tr>
      <w:tr w:rsidR="004C6B49" w:rsidRPr="002A4ED5" w14:paraId="5C7A46D1" w14:textId="77777777" w:rsidTr="007C654A">
        <w:trPr>
          <w:gridAfter w:val="1"/>
          <w:wAfter w:w="2763" w:type="pct"/>
          <w:trHeight w:val="82"/>
        </w:trPr>
        <w:tc>
          <w:tcPr>
            <w:tcW w:w="2237" w:type="pct"/>
            <w:tcBorders>
              <w:top w:val="single" w:sz="4" w:space="0" w:color="auto"/>
            </w:tcBorders>
          </w:tcPr>
          <w:p w14:paraId="0ACC58E0" w14:textId="77777777" w:rsidR="004C6B49" w:rsidRPr="002A4ED5" w:rsidRDefault="004C6B49" w:rsidP="000B7AEE"/>
        </w:tc>
      </w:tr>
    </w:tbl>
    <w:p w14:paraId="59FB97AA" w14:textId="0A31F01C" w:rsidR="00A164A8" w:rsidRPr="00F62219" w:rsidRDefault="00A266A8" w:rsidP="000B7AEE">
      <w:pPr>
        <w:rPr>
          <w:sz w:val="22"/>
          <w:szCs w:val="22"/>
        </w:rPr>
      </w:pPr>
      <w:r w:rsidRPr="00963101">
        <w:rPr>
          <w:b/>
          <w:bCs/>
          <w:sz w:val="22"/>
          <w:szCs w:val="22"/>
        </w:rPr>
        <w:t xml:space="preserve">Only order enough face coverings for the people staying in your household </w:t>
      </w:r>
      <w:r w:rsidRPr="0005206C">
        <w:rPr>
          <w:b/>
          <w:bCs/>
          <w:sz w:val="22"/>
          <w:szCs w:val="22"/>
          <w:u w:val="single"/>
        </w:rPr>
        <w:t>right now</w:t>
      </w:r>
      <w:r w:rsidR="008F6066">
        <w:rPr>
          <w:b/>
          <w:bCs/>
          <w:sz w:val="22"/>
          <w:szCs w:val="22"/>
        </w:rPr>
        <w:t xml:space="preserve"> </w:t>
      </w:r>
    </w:p>
    <w:p w14:paraId="3A6E66D4" w14:textId="31C9BCCC" w:rsidR="00A266A8" w:rsidRDefault="00A164A8" w:rsidP="000B7AEE">
      <w:pPr>
        <w:rPr>
          <w:sz w:val="22"/>
          <w:szCs w:val="22"/>
        </w:rPr>
      </w:pPr>
      <w:r w:rsidRPr="00F62219">
        <w:rPr>
          <w:sz w:val="22"/>
          <w:szCs w:val="22"/>
        </w:rPr>
        <w:t xml:space="preserve">Once you have completed this form, you can either, 1. Drop it into the </w:t>
      </w:r>
      <w:r w:rsidR="00593C26">
        <w:rPr>
          <w:b/>
          <w:bCs/>
          <w:sz w:val="22"/>
          <w:szCs w:val="22"/>
        </w:rPr>
        <w:t>Old Telephone Exchange</w:t>
      </w:r>
      <w:r w:rsidRPr="004B7C98">
        <w:rPr>
          <w:b/>
          <w:bCs/>
          <w:sz w:val="22"/>
          <w:szCs w:val="22"/>
        </w:rPr>
        <w:t xml:space="preserve"> letter box</w:t>
      </w:r>
      <w:r w:rsidR="002B0F73">
        <w:rPr>
          <w:b/>
          <w:bCs/>
          <w:sz w:val="22"/>
          <w:szCs w:val="22"/>
        </w:rPr>
        <w:t>, Niton</w:t>
      </w:r>
      <w:r w:rsidRPr="00F62219">
        <w:rPr>
          <w:sz w:val="22"/>
          <w:szCs w:val="22"/>
        </w:rPr>
        <w:t>, 2. Scan it and send i</w:t>
      </w:r>
      <w:r w:rsidR="00F62219">
        <w:rPr>
          <w:sz w:val="22"/>
          <w:szCs w:val="22"/>
        </w:rPr>
        <w:t xml:space="preserve">t </w:t>
      </w:r>
      <w:r w:rsidRPr="00F62219">
        <w:rPr>
          <w:sz w:val="22"/>
          <w:szCs w:val="22"/>
        </w:rPr>
        <w:t xml:space="preserve">by </w:t>
      </w:r>
      <w:r w:rsidRPr="004B7C98">
        <w:rPr>
          <w:b/>
          <w:bCs/>
          <w:sz w:val="22"/>
          <w:szCs w:val="22"/>
        </w:rPr>
        <w:t xml:space="preserve">email to </w:t>
      </w:r>
      <w:proofErr w:type="gramStart"/>
      <w:r w:rsidRPr="004B7C98">
        <w:rPr>
          <w:b/>
          <w:bCs/>
          <w:sz w:val="22"/>
          <w:szCs w:val="22"/>
        </w:rPr>
        <w:t>contact@crab</w:t>
      </w:r>
      <w:r w:rsidR="002B0F73">
        <w:rPr>
          <w:b/>
          <w:bCs/>
          <w:sz w:val="22"/>
          <w:szCs w:val="22"/>
        </w:rPr>
        <w:t>whitwell</w:t>
      </w:r>
      <w:r w:rsidRPr="004B7C98">
        <w:rPr>
          <w:b/>
          <w:bCs/>
          <w:sz w:val="22"/>
          <w:szCs w:val="22"/>
        </w:rPr>
        <w:t>.org</w:t>
      </w:r>
      <w:r w:rsidRPr="00F62219">
        <w:rPr>
          <w:sz w:val="22"/>
          <w:szCs w:val="22"/>
        </w:rPr>
        <w:t xml:space="preserve"> .</w:t>
      </w:r>
      <w:proofErr w:type="gramEnd"/>
      <w:r w:rsidRPr="00F62219">
        <w:rPr>
          <w:sz w:val="22"/>
          <w:szCs w:val="22"/>
        </w:rPr>
        <w:t xml:space="preserve"> or, 3. If you are self-isolating or shielding </w:t>
      </w:r>
      <w:r w:rsidRPr="004B7C98">
        <w:rPr>
          <w:b/>
          <w:bCs/>
          <w:sz w:val="22"/>
          <w:szCs w:val="22"/>
        </w:rPr>
        <w:t xml:space="preserve">contact the </w:t>
      </w:r>
      <w:proofErr w:type="spellStart"/>
      <w:r w:rsidRPr="004B7C98">
        <w:rPr>
          <w:b/>
          <w:bCs/>
          <w:sz w:val="22"/>
          <w:szCs w:val="22"/>
        </w:rPr>
        <w:t>CRABline</w:t>
      </w:r>
      <w:proofErr w:type="spellEnd"/>
      <w:r w:rsidRPr="004B7C98">
        <w:rPr>
          <w:b/>
          <w:bCs/>
          <w:sz w:val="22"/>
          <w:szCs w:val="22"/>
        </w:rPr>
        <w:t xml:space="preserve"> on</w:t>
      </w:r>
      <w:r w:rsidR="00260433" w:rsidRPr="004B7C98">
        <w:rPr>
          <w:b/>
          <w:bCs/>
          <w:sz w:val="22"/>
          <w:szCs w:val="22"/>
        </w:rPr>
        <w:t xml:space="preserve"> </w:t>
      </w:r>
      <w:r w:rsidR="00593C26">
        <w:rPr>
          <w:b/>
          <w:bCs/>
          <w:sz w:val="22"/>
          <w:szCs w:val="22"/>
        </w:rPr>
        <w:t>632290</w:t>
      </w:r>
      <w:r w:rsidR="00260433" w:rsidRPr="00F62219">
        <w:rPr>
          <w:sz w:val="22"/>
          <w:szCs w:val="22"/>
        </w:rPr>
        <w:t xml:space="preserve"> </w:t>
      </w:r>
    </w:p>
    <w:p w14:paraId="06196717" w14:textId="1B79AF64" w:rsidR="00A85B7B" w:rsidRDefault="00A85B7B" w:rsidP="000B7AEE">
      <w:pPr>
        <w:rPr>
          <w:sz w:val="22"/>
          <w:szCs w:val="22"/>
        </w:rPr>
      </w:pPr>
      <w:r>
        <w:rPr>
          <w:sz w:val="22"/>
          <w:szCs w:val="22"/>
        </w:rPr>
        <w:t>Once we have your form the masks will be delivered to your home address</w:t>
      </w:r>
      <w:r w:rsidR="0005206C">
        <w:rPr>
          <w:sz w:val="22"/>
          <w:szCs w:val="22"/>
        </w:rPr>
        <w:t xml:space="preserve"> or left at a collection point.</w:t>
      </w:r>
      <w:r>
        <w:rPr>
          <w:sz w:val="22"/>
          <w:szCs w:val="22"/>
        </w:rPr>
        <w:t>.</w:t>
      </w:r>
    </w:p>
    <w:p w14:paraId="3C29FE98" w14:textId="77777777" w:rsidR="00A85B7B" w:rsidRPr="007C654A" w:rsidRDefault="00A85B7B" w:rsidP="000B7AEE">
      <w:pPr>
        <w:rPr>
          <w:sz w:val="4"/>
          <w:szCs w:val="4"/>
        </w:rPr>
      </w:pPr>
    </w:p>
    <w:p w14:paraId="4A83BEAE" w14:textId="77CD64FC" w:rsidR="007C654A" w:rsidRDefault="007C654A" w:rsidP="007C65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</w:pPr>
      <w:r w:rsidRPr="007C654A"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  <w:t>I agree that Niton and Whitwell Parish Council may process my personal information to provide</w:t>
      </w:r>
      <w:r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  <w:t xml:space="preserve"> free</w:t>
      </w:r>
      <w:r w:rsidRPr="007C654A"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  <w:t xml:space="preserve"> face coverings as requested and correspond with me. The </w:t>
      </w:r>
      <w:r w:rsidRPr="007C654A"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  <w:lang w:val="en-GB"/>
        </w:rPr>
        <w:t>Parish</w:t>
      </w:r>
      <w:r w:rsidRPr="007C654A"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  <w:t xml:space="preserve"> Council's privacy policy is available at </w:t>
      </w:r>
      <w:hyperlink r:id="rId11" w:history="1">
        <w:r w:rsidRPr="007C654A">
          <w:rPr>
            <w:rStyle w:val="Hyperlink"/>
            <w:rFonts w:asciiTheme="minorHAnsi" w:hAnsiTheme="minorHAnsi" w:cs="Arial"/>
            <w:sz w:val="20"/>
            <w:szCs w:val="20"/>
            <w:bdr w:val="none" w:sz="0" w:space="0" w:color="auto" w:frame="1"/>
          </w:rPr>
          <w:t>www.nitonwhitwell.org.uk</w:t>
        </w:r>
      </w:hyperlink>
      <w:r w:rsidRPr="007C654A"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  <w:t> or contact the Clerk on 730806 to request a copy.</w:t>
      </w:r>
    </w:p>
    <w:p w14:paraId="0998185E" w14:textId="77777777" w:rsidR="00593C26" w:rsidRDefault="00593C26" w:rsidP="007C65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  <w:bdr w:val="none" w:sz="0" w:space="0" w:color="auto" w:frame="1"/>
        </w:rPr>
      </w:pPr>
    </w:p>
    <w:p w14:paraId="1AE2546C" w14:textId="77777777" w:rsidR="00593C26" w:rsidRPr="007C654A" w:rsidRDefault="00593C26" w:rsidP="007C654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Segoe UI"/>
          <w:color w:val="323130"/>
          <w:sz w:val="20"/>
          <w:szCs w:val="20"/>
        </w:rPr>
      </w:pPr>
    </w:p>
    <w:sectPr w:rsidR="00593C26" w:rsidRPr="007C654A" w:rsidSect="006250A2">
      <w:headerReference w:type="default" r:id="rId12"/>
      <w:footerReference w:type="default" r:id="rId13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3D688" w14:textId="77777777" w:rsidR="005C439B" w:rsidRDefault="005C439B" w:rsidP="00650259">
      <w:pPr>
        <w:spacing w:line="240" w:lineRule="auto"/>
      </w:pPr>
      <w:r>
        <w:separator/>
      </w:r>
    </w:p>
  </w:endnote>
  <w:endnote w:type="continuationSeparator" w:id="0">
    <w:p w14:paraId="62182FCC" w14:textId="77777777" w:rsidR="005C439B" w:rsidRDefault="005C439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D67053-B75B-8F49-A20A-1D27D35B985F}"/>
    <w:embedBold r:id="rId2" w:fontKey="{5D42EAE4-1674-1C4C-9E83-9E3150E6EB1C}"/>
    <w:embedItalic r:id="rId3" w:fontKey="{F4999FE6-1EB2-DF4A-BA85-ACAB1750EEFD}"/>
    <w:embedBoldItalic r:id="rId4" w:fontKey="{64D7C27A-2E16-D744-87F7-9E425DBA0F8F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5" w:fontKey="{96B3F92F-73E3-1047-9C15-8DE6949A7EAA}"/>
    <w:embedBold r:id="rId6" w:fontKey="{B29A21A0-FB55-6D4D-AABD-9347794EEBBF}"/>
    <w:embedItalic r:id="rId7" w:fontKey="{5C431F1F-3A1E-D143-9D07-35B88EC5D39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9CEF5208-1A6E-7A43-B0F5-9845EF6206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A786F0E9-3A86-B44E-A403-7A8978F3566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B2D79B74-855E-4B41-B200-C41BF2F23C7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BA077E17-37C7-DB44-8930-90460A6B48FF}"/>
    <w:embedBold r:id="rId12" w:fontKey="{4777A7B7-4B1A-A94F-9E88-8FEBAD57BA28}"/>
    <w:embedItalic r:id="rId13" w:fontKey="{0BA07C1C-582C-CA4E-9788-1D66C2B70DA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255C07A8-FBF5-E447-B9D2-51C79FE84BC3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79B92C57-A798-9B43-B67E-C32E3119F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1A683158" w14:textId="77777777" w:rsidTr="00562601">
      <w:tc>
        <w:tcPr>
          <w:tcW w:w="2500" w:type="pct"/>
          <w:vAlign w:val="center"/>
        </w:tcPr>
        <w:p w14:paraId="420A1D3A" w14:textId="77777777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19101E54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2A39B29E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DF976" w14:textId="77777777" w:rsidR="005C439B" w:rsidRDefault="005C439B" w:rsidP="00650259">
      <w:pPr>
        <w:spacing w:line="240" w:lineRule="auto"/>
      </w:pPr>
      <w:r>
        <w:separator/>
      </w:r>
    </w:p>
  </w:footnote>
  <w:footnote w:type="continuationSeparator" w:id="0">
    <w:p w14:paraId="7108F13E" w14:textId="77777777" w:rsidR="005C439B" w:rsidRDefault="005C439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2616"/>
      <w:gridCol w:w="10344"/>
    </w:tblGrid>
    <w:tr w:rsidR="002B0F73" w:rsidRPr="00562601" w14:paraId="216B2E51" w14:textId="77777777" w:rsidTr="00A17D13">
      <w:trPr>
        <w:trHeight w:val="990"/>
      </w:trPr>
      <w:tc>
        <w:tcPr>
          <w:tcW w:w="451" w:type="pct"/>
          <w:shd w:val="clear" w:color="auto" w:fill="auto"/>
          <w:vAlign w:val="center"/>
        </w:tcPr>
        <w:p w14:paraId="2F007391" w14:textId="75F0E381" w:rsidR="00562601" w:rsidRPr="00562601" w:rsidRDefault="002B0F73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554C313" wp14:editId="03D6DBDF">
                <wp:extent cx="1524000" cy="1067296"/>
                <wp:effectExtent l="0" t="0" r="0" b="0"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humbnail_logocrabwhi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024" cy="109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4FA6E0" w:themeFill="accent2" w:themeFillTint="80"/>
          <w:vAlign w:val="center"/>
        </w:tcPr>
        <w:p w14:paraId="3F5E5838" w14:textId="4D9C7DC3" w:rsidR="00562601" w:rsidRPr="00A17D13" w:rsidRDefault="00A17D13" w:rsidP="002B69B4">
          <w:pPr>
            <w:pStyle w:val="Header"/>
            <w:rPr>
              <w:color w:val="4FA6E0" w:themeColor="accent2" w:themeTint="80"/>
              <w14:glow w14:rad="0">
                <w14:srgbClr w14:val="FF0000"/>
              </w14:glow>
            </w:rPr>
          </w:pPr>
          <w:r>
            <w:t xml:space="preserve">   </w:t>
          </w:r>
          <w:r w:rsidR="00BD5D33" w:rsidRPr="003B1FCF">
            <w:rPr>
              <w:sz w:val="72"/>
              <w:szCs w:val="44"/>
            </w:rPr>
            <w:t>Face Coverings</w:t>
          </w:r>
          <w:r w:rsidRPr="003B1FCF">
            <w:rPr>
              <w:sz w:val="72"/>
              <w:szCs w:val="44"/>
            </w:rPr>
            <w:t xml:space="preserve"> </w:t>
          </w:r>
          <w:r w:rsidR="003B1FCF">
            <w:rPr>
              <w:sz w:val="72"/>
              <w:szCs w:val="44"/>
            </w:rPr>
            <w:t xml:space="preserve">- </w:t>
          </w:r>
          <w:r w:rsidRPr="003B1FCF">
            <w:rPr>
              <w:sz w:val="72"/>
              <w:szCs w:val="44"/>
            </w:rPr>
            <w:t>Order Form</w:t>
          </w:r>
        </w:p>
      </w:tc>
    </w:tr>
  </w:tbl>
  <w:p w14:paraId="27DCA854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D33"/>
    <w:rsid w:val="00003B30"/>
    <w:rsid w:val="00037723"/>
    <w:rsid w:val="00045CA6"/>
    <w:rsid w:val="0005206C"/>
    <w:rsid w:val="00052382"/>
    <w:rsid w:val="0006568A"/>
    <w:rsid w:val="00076F0F"/>
    <w:rsid w:val="00084253"/>
    <w:rsid w:val="000B7AEE"/>
    <w:rsid w:val="000D1F49"/>
    <w:rsid w:val="000F5C88"/>
    <w:rsid w:val="00102FEF"/>
    <w:rsid w:val="00124603"/>
    <w:rsid w:val="001727CA"/>
    <w:rsid w:val="001E4E2C"/>
    <w:rsid w:val="00260433"/>
    <w:rsid w:val="00261C01"/>
    <w:rsid w:val="002A4ED5"/>
    <w:rsid w:val="002A648D"/>
    <w:rsid w:val="002B0F73"/>
    <w:rsid w:val="002B69B4"/>
    <w:rsid w:val="002C56E6"/>
    <w:rsid w:val="002D3A9F"/>
    <w:rsid w:val="00354B3D"/>
    <w:rsid w:val="00361E11"/>
    <w:rsid w:val="00372FC2"/>
    <w:rsid w:val="0039760F"/>
    <w:rsid w:val="003B1FCF"/>
    <w:rsid w:val="003B4744"/>
    <w:rsid w:val="003F0847"/>
    <w:rsid w:val="0040090B"/>
    <w:rsid w:val="00446538"/>
    <w:rsid w:val="0046302A"/>
    <w:rsid w:val="00487D2D"/>
    <w:rsid w:val="004B7C98"/>
    <w:rsid w:val="004C6B49"/>
    <w:rsid w:val="004D5D62"/>
    <w:rsid w:val="005112D0"/>
    <w:rsid w:val="00562601"/>
    <w:rsid w:val="0057256E"/>
    <w:rsid w:val="00577E06"/>
    <w:rsid w:val="00582B1C"/>
    <w:rsid w:val="00593C26"/>
    <w:rsid w:val="005A3BF7"/>
    <w:rsid w:val="005C439B"/>
    <w:rsid w:val="005F2035"/>
    <w:rsid w:val="005F7990"/>
    <w:rsid w:val="006250A2"/>
    <w:rsid w:val="0063739C"/>
    <w:rsid w:val="00650259"/>
    <w:rsid w:val="00695F5E"/>
    <w:rsid w:val="006D61E4"/>
    <w:rsid w:val="00770F25"/>
    <w:rsid w:val="00787DD4"/>
    <w:rsid w:val="007A35A8"/>
    <w:rsid w:val="007B0A85"/>
    <w:rsid w:val="007C654A"/>
    <w:rsid w:val="007C6A52"/>
    <w:rsid w:val="00806FF3"/>
    <w:rsid w:val="0082043E"/>
    <w:rsid w:val="008E203A"/>
    <w:rsid w:val="008F6066"/>
    <w:rsid w:val="0090021E"/>
    <w:rsid w:val="00905BCD"/>
    <w:rsid w:val="0091229C"/>
    <w:rsid w:val="00940E73"/>
    <w:rsid w:val="00963101"/>
    <w:rsid w:val="0098597D"/>
    <w:rsid w:val="00991B30"/>
    <w:rsid w:val="009D406B"/>
    <w:rsid w:val="009F2638"/>
    <w:rsid w:val="009F619A"/>
    <w:rsid w:val="009F6DDE"/>
    <w:rsid w:val="00A164A8"/>
    <w:rsid w:val="00A17D13"/>
    <w:rsid w:val="00A266A8"/>
    <w:rsid w:val="00A370A8"/>
    <w:rsid w:val="00A60442"/>
    <w:rsid w:val="00A85B7B"/>
    <w:rsid w:val="00AC2926"/>
    <w:rsid w:val="00B04A50"/>
    <w:rsid w:val="00B160CA"/>
    <w:rsid w:val="00BD4753"/>
    <w:rsid w:val="00BD5CB1"/>
    <w:rsid w:val="00BD5D33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83D61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62219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6A4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164A8"/>
    <w:rPr>
      <w:color w:val="605E5C"/>
      <w:shd w:val="clear" w:color="auto" w:fill="E1DFDD"/>
    </w:rPr>
  </w:style>
  <w:style w:type="character" w:customStyle="1" w:styleId="blog-post-title-font">
    <w:name w:val="blog-post-title-font"/>
    <w:basedOn w:val="DefaultParagraphFont"/>
    <w:rsid w:val="00593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2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itonwhitwell.org.uk/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illiamthurbin/Downloads/tf2283706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B7CDA78468BF4899B340B375EA2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90163-E57E-DB4C-8535-4B13EA796C32}"/>
      </w:docPartPr>
      <w:docPartBody>
        <w:p w:rsidR="00DB3CE3" w:rsidRDefault="0034168F">
          <w:pPr>
            <w:pStyle w:val="37B7CDA78468BF4899B340B375EA22DE"/>
          </w:pPr>
          <w:r w:rsidRPr="002A4ED5">
            <w:t>Phone</w:t>
          </w:r>
        </w:p>
      </w:docPartBody>
    </w:docPart>
    <w:docPart>
      <w:docPartPr>
        <w:name w:val="05A760CC5EB2244E845DFA72F14D4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BB1B8-D086-2145-BC5F-A4C9254F33D9}"/>
      </w:docPartPr>
      <w:docPartBody>
        <w:p w:rsidR="00DB3CE3" w:rsidRDefault="0034168F">
          <w:pPr>
            <w:pStyle w:val="05A760CC5EB2244E845DFA72F14D49CB"/>
          </w:pPr>
          <w:r w:rsidRPr="002A4ED5">
            <w:t>Email</w:t>
          </w:r>
        </w:p>
      </w:docPartBody>
    </w:docPart>
    <w:docPart>
      <w:docPartPr>
        <w:name w:val="5B06A8498E00454796BD7B42E398E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04339-588B-BD4C-A91C-E25CEE88D760}"/>
      </w:docPartPr>
      <w:docPartBody>
        <w:p w:rsidR="00DB3CE3" w:rsidRDefault="0034168F">
          <w:pPr>
            <w:pStyle w:val="5B06A8498E00454796BD7B42E398E49B"/>
          </w:pPr>
          <w:r w:rsidRPr="002A4ED5">
            <w:t>Address</w:t>
          </w:r>
        </w:p>
      </w:docPartBody>
    </w:docPart>
    <w:docPart>
      <w:docPartPr>
        <w:name w:val="53D6A8FAA2CCAC4486BEBD3BAD287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FF4FF-76B1-1546-B693-85039F963910}"/>
      </w:docPartPr>
      <w:docPartBody>
        <w:p w:rsidR="00DB3CE3" w:rsidRDefault="006616CF" w:rsidP="006616CF">
          <w:pPr>
            <w:pStyle w:val="53D6A8FAA2CCAC4486BEBD3BAD2876AB"/>
          </w:pPr>
          <w:r w:rsidRPr="002A648D">
            <w:t>Item</w:t>
          </w:r>
        </w:p>
      </w:docPartBody>
    </w:docPart>
    <w:docPart>
      <w:docPartPr>
        <w:name w:val="46196EC86E00C64B81E766419575B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71C3E-BB86-DA41-BB3D-FD7BD37BF02E}"/>
      </w:docPartPr>
      <w:docPartBody>
        <w:p w:rsidR="00DB3CE3" w:rsidRDefault="006616CF" w:rsidP="006616CF">
          <w:pPr>
            <w:pStyle w:val="46196EC86E00C64B81E766419575B9AE"/>
          </w:pPr>
          <w:r w:rsidRPr="002A4ED5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CF"/>
    <w:rsid w:val="000973F0"/>
    <w:rsid w:val="002D3E1C"/>
    <w:rsid w:val="0034168F"/>
    <w:rsid w:val="006053D3"/>
    <w:rsid w:val="006616CF"/>
    <w:rsid w:val="00DB3CE3"/>
    <w:rsid w:val="00ED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F5F038AADDB64CB5CF5F67F606A042">
    <w:name w:val="59F5F038AADDB64CB5CF5F67F606A042"/>
  </w:style>
  <w:style w:type="paragraph" w:customStyle="1" w:styleId="37B7CDA78468BF4899B340B375EA22DE">
    <w:name w:val="37B7CDA78468BF4899B340B375EA22DE"/>
  </w:style>
  <w:style w:type="paragraph" w:customStyle="1" w:styleId="05A760CC5EB2244E845DFA72F14D49CB">
    <w:name w:val="05A760CC5EB2244E845DFA72F14D49CB"/>
  </w:style>
  <w:style w:type="paragraph" w:customStyle="1" w:styleId="5B06A8498E00454796BD7B42E398E49B">
    <w:name w:val="5B06A8498E00454796BD7B42E398E49B"/>
  </w:style>
  <w:style w:type="paragraph" w:customStyle="1" w:styleId="7BF488A960C8E346B43FDD26390419A9">
    <w:name w:val="7BF488A960C8E346B43FDD26390419A9"/>
  </w:style>
  <w:style w:type="paragraph" w:customStyle="1" w:styleId="B898DAF189DA0940B22897C18EE2B8C8">
    <w:name w:val="B898DAF189DA0940B22897C18EE2B8C8"/>
  </w:style>
  <w:style w:type="paragraph" w:customStyle="1" w:styleId="87E24B1BE1233A44B8F5C2A8A476E073">
    <w:name w:val="87E24B1BE1233A44B8F5C2A8A476E073"/>
  </w:style>
  <w:style w:type="paragraph" w:customStyle="1" w:styleId="D1224FA484DDEE42BB012BBEED886A01">
    <w:name w:val="D1224FA484DDEE42BB012BBEED886A01"/>
  </w:style>
  <w:style w:type="paragraph" w:customStyle="1" w:styleId="5A19D5A3D78A304AB7450C1EC98BFD8D">
    <w:name w:val="5A19D5A3D78A304AB7450C1EC98BFD8D"/>
  </w:style>
  <w:style w:type="paragraph" w:customStyle="1" w:styleId="FA20B994620D104E9D83C27215716BB1">
    <w:name w:val="FA20B994620D104E9D83C27215716BB1"/>
  </w:style>
  <w:style w:type="paragraph" w:customStyle="1" w:styleId="D43E21E917144841B8C4B8562A4671F0">
    <w:name w:val="D43E21E917144841B8C4B8562A4671F0"/>
  </w:style>
  <w:style w:type="paragraph" w:customStyle="1" w:styleId="805E56174854BE40AB354278AFE88BC7">
    <w:name w:val="805E56174854BE40AB354278AFE88BC7"/>
  </w:style>
  <w:style w:type="paragraph" w:customStyle="1" w:styleId="03F4E125FA50C5419283E894F3506335">
    <w:name w:val="03F4E125FA50C5419283E894F3506335"/>
  </w:style>
  <w:style w:type="paragraph" w:customStyle="1" w:styleId="274094E21159E040860F7B52FC79D9F2">
    <w:name w:val="274094E21159E040860F7B52FC79D9F2"/>
  </w:style>
  <w:style w:type="paragraph" w:customStyle="1" w:styleId="0E39505403C65441A374D754F0EEA83B">
    <w:name w:val="0E39505403C65441A374D754F0EEA83B"/>
  </w:style>
  <w:style w:type="paragraph" w:customStyle="1" w:styleId="7E26CB4A16855D42944F89B3ED8B756E">
    <w:name w:val="7E26CB4A16855D42944F89B3ED8B756E"/>
    <w:rsid w:val="006616CF"/>
  </w:style>
  <w:style w:type="paragraph" w:customStyle="1" w:styleId="DE6E03EE53242F4EA2F4E1E0D8BB160A">
    <w:name w:val="DE6E03EE53242F4EA2F4E1E0D8BB160A"/>
    <w:rsid w:val="006616CF"/>
  </w:style>
  <w:style w:type="paragraph" w:customStyle="1" w:styleId="CA93F6930754D044AB0B3F20A293913C">
    <w:name w:val="CA93F6930754D044AB0B3F20A293913C"/>
    <w:rsid w:val="006616CF"/>
  </w:style>
  <w:style w:type="paragraph" w:customStyle="1" w:styleId="09E130A12BEB1048880A3DC22A641EB6">
    <w:name w:val="09E130A12BEB1048880A3DC22A641EB6"/>
    <w:rsid w:val="006616CF"/>
  </w:style>
  <w:style w:type="paragraph" w:customStyle="1" w:styleId="53D6A8FAA2CCAC4486BEBD3BAD2876AB">
    <w:name w:val="53D6A8FAA2CCAC4486BEBD3BAD2876AB"/>
    <w:rsid w:val="006616CF"/>
  </w:style>
  <w:style w:type="paragraph" w:customStyle="1" w:styleId="46196EC86E00C64B81E766419575B9AE">
    <w:name w:val="46196EC86E00C64B81E766419575B9AE"/>
    <w:rsid w:val="006616CF"/>
  </w:style>
  <w:style w:type="paragraph" w:customStyle="1" w:styleId="EADE1A3F42E6854183E2F47A1484C259">
    <w:name w:val="EADE1A3F42E6854183E2F47A1484C259"/>
    <w:rsid w:val="006616CF"/>
  </w:style>
  <w:style w:type="paragraph" w:customStyle="1" w:styleId="0F0AF01F286DDC499319999F17839581">
    <w:name w:val="0F0AF01F286DDC499319999F17839581"/>
    <w:rsid w:val="006616CF"/>
  </w:style>
  <w:style w:type="paragraph" w:customStyle="1" w:styleId="1B4A39D9E43F824CA85CFC51310B0FD1">
    <w:name w:val="1B4A39D9E43F824CA85CFC51310B0FD1"/>
    <w:rsid w:val="006616CF"/>
  </w:style>
  <w:style w:type="paragraph" w:customStyle="1" w:styleId="256A3DF518713C499C63781B1DF61CF2">
    <w:name w:val="256A3DF518713C499C63781B1DF61CF2"/>
    <w:rsid w:val="006616CF"/>
  </w:style>
  <w:style w:type="paragraph" w:customStyle="1" w:styleId="B9B11E096655904794FD1E71345B2AAA">
    <w:name w:val="B9B11E096655904794FD1E71345B2AAA"/>
    <w:rsid w:val="006616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D8D1D60-104A-D04B-AB0C-2F01EEB0AA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tf22837067.dotx</Template>
  <TotalTime>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2020-06-16T20:06:00Z</dcterms:created>
  <dcterms:modified xsi:type="dcterms:W3CDTF">2020-06-16T20:10:00Z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